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改建铁路隆黄铁路隆昌至叙永段扩能改造工程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5E2D42"/>
    <w:rsid w:val="00707367"/>
    <w:rsid w:val="00AE3879"/>
    <w:rsid w:val="00EC5838"/>
    <w:rsid w:val="44EB321A"/>
    <w:rsid w:val="49DD5C00"/>
    <w:rsid w:val="6D535020"/>
    <w:rsid w:val="7DAB2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81</Words>
  <Characters>463</Characters>
  <Lines>3</Lines>
  <Paragraphs>1</Paragraphs>
  <TotalTime>7</TotalTime>
  <ScaleCrop>false</ScaleCrop>
  <LinksUpToDate>false</LinksUpToDate>
  <CharactersWithSpaces>543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2020-08-13T06:23:00Z</dcterms:created>
  <dc:creator>君榕</dc:creator>
  <cp:lastModifiedBy>Administrator</cp:lastModifiedBy>
  <dcterms:modified xsi:type="dcterms:W3CDTF">2021-05-12T02:34:35Z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CB6971B41A174865A95356EBE658DE05</vt:lpwstr>
  </property>
</Properties>
</file>